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2C" w:rsidRPr="00E657C6" w:rsidRDefault="003E302C" w:rsidP="003E302C">
      <w:pPr>
        <w:pStyle w:val="Bezodstpw"/>
        <w:jc w:val="right"/>
      </w:pPr>
      <w:r w:rsidRPr="00E657C6">
        <w:t>_________________________, dnia ________________ 2013 roku</w:t>
      </w:r>
    </w:p>
    <w:p w:rsidR="003E302C" w:rsidRPr="00E657C6" w:rsidRDefault="003E302C" w:rsidP="003E302C">
      <w:pPr>
        <w:pStyle w:val="Bezodstpw"/>
        <w:ind w:left="1416" w:firstLine="708"/>
        <w:jc w:val="center"/>
      </w:pPr>
      <w:r w:rsidRPr="00E657C6">
        <w:t>/miejscowość/                             / data/</w:t>
      </w:r>
    </w:p>
    <w:p w:rsidR="003E302C" w:rsidRPr="00E657C6" w:rsidRDefault="003E302C" w:rsidP="003E302C">
      <w:pPr>
        <w:pStyle w:val="Bezodstpw"/>
        <w:jc w:val="right"/>
        <w:rPr>
          <w:b/>
        </w:rPr>
      </w:pP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Zarząd</w:t>
      </w: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Wind Mobile S.A.</w:t>
      </w: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ul. Władysława Łokietka 79</w:t>
      </w: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31-280 Kraków</w:t>
      </w:r>
    </w:p>
    <w:p w:rsidR="003E302C" w:rsidRPr="00712D37" w:rsidRDefault="003E302C" w:rsidP="003E302C"/>
    <w:p w:rsidR="003E302C" w:rsidRPr="00712D37" w:rsidRDefault="003E302C" w:rsidP="003E302C">
      <w:pPr>
        <w:pStyle w:val="TytuWM"/>
        <w:jc w:val="center"/>
      </w:pPr>
      <w:r w:rsidRPr="00712D37">
        <w:t>ZAWIADOMIENIE O UDZIELENIU PEŁNOMOCNICTWA</w:t>
      </w:r>
    </w:p>
    <w:p w:rsidR="003E302C" w:rsidRPr="00712D37" w:rsidRDefault="003E302C" w:rsidP="003E302C">
      <w:pPr>
        <w:pStyle w:val="TytuWM"/>
        <w:jc w:val="center"/>
      </w:pPr>
      <w:r w:rsidRPr="00712D37">
        <w:t>W POSTACI ELEKTRONICZNEJ DLA OSOBY FIZYCZNEJ</w:t>
      </w:r>
    </w:p>
    <w:p w:rsidR="003E302C" w:rsidRPr="00712D37" w:rsidRDefault="003E302C" w:rsidP="003E302C">
      <w:pPr>
        <w:jc w:val="center"/>
        <w:rPr>
          <w:b/>
        </w:rPr>
      </w:pPr>
    </w:p>
    <w:p w:rsidR="003E302C" w:rsidRPr="00712D37" w:rsidRDefault="003E302C" w:rsidP="003E302C">
      <w:pPr>
        <w:ind w:firstLine="2835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Akcjonariusz dokonujący zawiadomienia: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_________________________________________________________________________________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/imię i nazwisko/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__________________________________________________________________________________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 dane adresowe/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__________________________________________________________________________________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/dane kontaktowe, e-mail, telefon/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 xml:space="preserve">posiadający ____________________________ akcji Wind Mobile S.A. zapisanych na rachunku papierów wartościowych w ______________________________________ uprawniających do wykonywania ________________________ głosów na Walnym </w:t>
      </w:r>
      <w:r>
        <w:t>Z</w:t>
      </w:r>
      <w:r w:rsidRPr="00712D37">
        <w:t>gromadzeniu Wind Mobile S.A, co potwierdzone zostało imiennym świadectwem uczestnictwa w Walnym Zgromadzeniu seria i numer ___________________________________________________________________________ informuje, że w dniu __________________________ zostało udzielone pełnomocnictwo w postaci elektronicznej _____________________________________ legitymującemu/ej się _____________________________________ nr 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 xml:space="preserve">do reprezentowania mnie jako akcjonariusza i właściciela wymienionych powyżej akcji </w:t>
      </w:r>
      <w:r>
        <w:br/>
      </w:r>
      <w:r w:rsidRPr="00712D37">
        <w:t xml:space="preserve">Wind Mobile S.A. na Walnym Zgromadzeniu zwołanym na dzień </w:t>
      </w:r>
      <w:r>
        <w:t>16</w:t>
      </w:r>
      <w:r w:rsidRPr="00712D37">
        <w:t xml:space="preserve"> </w:t>
      </w:r>
      <w:r>
        <w:t>kwietnia 2013</w:t>
      </w:r>
      <w:r w:rsidRPr="00712D37">
        <w:t xml:space="preserve"> r. obejmujące uczestniczenie w moim imieniu w tymże Walnym Zgromadzeniu i wykonywanie w moim imieniu prawa głosu ze wszystkich wymienionych powyżej akcji spółki Wind Mobile S.A. </w:t>
      </w:r>
    </w:p>
    <w:p w:rsidR="003E302C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/podpis akcjonariusza/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>
        <w:t>*</w:t>
      </w:r>
      <w:r w:rsidRPr="00712D37">
        <w:t xml:space="preserve"> do zawiadomienia dołączam udzielone pełnomocnictwo w postaci pliku PDF</w:t>
      </w:r>
      <w:bookmarkStart w:id="0" w:name="_GoBack"/>
      <w:bookmarkEnd w:id="0"/>
    </w:p>
    <w:sectPr w:rsidR="003E302C" w:rsidRPr="00712D37" w:rsidSect="003E302C">
      <w:headerReference w:type="default" r:id="rId8"/>
      <w:footerReference w:type="default" r:id="rId9"/>
      <w:pgSz w:w="11906" w:h="16838" w:code="9"/>
      <w:pgMar w:top="1418" w:right="1418" w:bottom="1418" w:left="1134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D13" w:rsidRDefault="001E1D13" w:rsidP="00B2160F">
      <w:r>
        <w:separator/>
      </w:r>
    </w:p>
  </w:endnote>
  <w:endnote w:type="continuationSeparator" w:id="0">
    <w:p w:rsidR="001E1D13" w:rsidRDefault="001E1D13" w:rsidP="00B2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9D0DE7" w:rsidP="00B2160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2DD20713" wp14:editId="6D66393E">
          <wp:simplePos x="0" y="0"/>
          <wp:positionH relativeFrom="column">
            <wp:posOffset>5718810</wp:posOffset>
          </wp:positionH>
          <wp:positionV relativeFrom="paragraph">
            <wp:posOffset>-2276887</wp:posOffset>
          </wp:positionV>
          <wp:extent cx="758825" cy="2734310"/>
          <wp:effectExtent l="0" t="0" r="3175" b="8890"/>
          <wp:wrapNone/>
          <wp:docPr id="1" name="Obraz 1" descr="G:\! WindMobile\Grafiki\Akcydensy\Papier firmowy\list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! WindMobile\Grafiki\Akcydensy\Papier firmowy\listk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273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Siatka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17"/>
      <w:gridCol w:w="238"/>
      <w:gridCol w:w="981"/>
      <w:gridCol w:w="596"/>
      <w:gridCol w:w="596"/>
      <w:gridCol w:w="1614"/>
      <w:gridCol w:w="236"/>
      <w:gridCol w:w="1069"/>
      <w:gridCol w:w="596"/>
      <w:gridCol w:w="596"/>
      <w:gridCol w:w="2068"/>
    </w:tblGrid>
    <w:tr w:rsidR="00DF4189" w:rsidRPr="00F80D90" w:rsidTr="00DF4189">
      <w:tc>
        <w:tcPr>
          <w:tcW w:w="1617" w:type="dxa"/>
        </w:tcPr>
        <w:p w:rsidR="00DF4189" w:rsidRPr="00884E97" w:rsidRDefault="00DF4189" w:rsidP="00DF4189">
          <w:pPr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Siedziba główna</w:t>
          </w:r>
        </w:p>
        <w:p w:rsidR="00DF4189" w:rsidRPr="00884E97" w:rsidRDefault="00DF4189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DF4189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ul. Władysława Łokietka 79</w:t>
          </w:r>
        </w:p>
        <w:p w:rsidR="00DF4189" w:rsidRPr="00E313EF" w:rsidRDefault="00DF4189" w:rsidP="00DF4189">
          <w:pPr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31-280 Kraków</w:t>
          </w:r>
        </w:p>
      </w:tc>
      <w:tc>
        <w:tcPr>
          <w:tcW w:w="238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981" w:type="dxa"/>
        </w:tcPr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+48 12 626 87 45</w:t>
          </w:r>
        </w:p>
        <w:p w:rsidR="00DF4189" w:rsidRPr="00E313EF" w:rsidRDefault="00DF4189" w:rsidP="000564F0">
          <w:pPr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+48 12 383 22 52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76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sz w:val="12"/>
            </w:rPr>
          </w:pPr>
        </w:p>
      </w:tc>
      <w:tc>
        <w:tcPr>
          <w:tcW w:w="1614" w:type="dxa"/>
        </w:tcPr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Oddział Warszawa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ul. Nowoberestecka 16/2A</w:t>
          </w:r>
        </w:p>
        <w:p w:rsidR="00DF4189" w:rsidRPr="00E313EF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02-204 Warszawa</w:t>
          </w:r>
        </w:p>
      </w:tc>
      <w:tc>
        <w:tcPr>
          <w:tcW w:w="236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1069" w:type="dxa"/>
        </w:tcPr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+48 22 468 10 53</w:t>
          </w:r>
        </w:p>
        <w:p w:rsidR="00DF4189" w:rsidRPr="00E313EF" w:rsidRDefault="00DF4189" w:rsidP="000564F0">
          <w:pPr>
            <w:ind w:left="-85" w:right="-9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+48 22 822 26 04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2068" w:type="dxa"/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1E1D13" w:rsidP="00DF4189">
          <w:pPr>
            <w:ind w:left="-25"/>
            <w:rPr>
              <w:rFonts w:asciiTheme="minorHAnsi" w:hAnsiTheme="minorHAnsi" w:cstheme="minorHAnsi"/>
              <w:color w:val="007691"/>
              <w:sz w:val="12"/>
            </w:rPr>
          </w:pPr>
          <w:hyperlink r:id="rId2" w:history="1">
            <w:r w:rsidR="00DF4189" w:rsidRPr="00E313EF">
              <w:rPr>
                <w:rFonts w:asciiTheme="minorHAnsi" w:hAnsiTheme="minorHAnsi" w:cstheme="minorHAnsi"/>
                <w:color w:val="007691"/>
                <w:sz w:val="12"/>
              </w:rPr>
              <w:t>info@windmobile.pl</w:t>
            </w:r>
          </w:hyperlink>
        </w:p>
        <w:p w:rsidR="00DF4189" w:rsidRPr="00E313EF" w:rsidRDefault="00DF4189" w:rsidP="00DF4189">
          <w:pPr>
            <w:ind w:left="-25"/>
            <w:rPr>
              <w:rFonts w:asciiTheme="minorHAnsi" w:hAnsiTheme="minorHAnsi" w:cstheme="minorHAnsi"/>
              <w:color w:val="0063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www.windmobile.pl</w:t>
          </w:r>
        </w:p>
      </w:tc>
    </w:tr>
    <w:tr w:rsidR="00DF4189" w:rsidRPr="00884E97" w:rsidTr="00DF4189">
      <w:tc>
        <w:tcPr>
          <w:tcW w:w="10207" w:type="dxa"/>
          <w:gridSpan w:val="11"/>
        </w:tcPr>
        <w:p w:rsidR="00DF4189" w:rsidRPr="00F80D90" w:rsidRDefault="00DF4189" w:rsidP="000564F0">
          <w:pPr>
            <w:jc w:val="center"/>
            <w:rPr>
              <w:sz w:val="12"/>
              <w:szCs w:val="12"/>
            </w:rPr>
          </w:pPr>
        </w:p>
        <w:p w:rsidR="00DF4189" w:rsidRPr="00884E97" w:rsidRDefault="00DF4189" w:rsidP="00DF4189">
          <w:pPr>
            <w:jc w:val="center"/>
            <w:rPr>
              <w:rFonts w:asciiTheme="minorHAnsi" w:hAnsiTheme="minorHAnsi" w:cstheme="minorHAnsi"/>
              <w:sz w:val="11"/>
              <w:szCs w:val="11"/>
              <w:lang w:val="pl-PL"/>
            </w:rPr>
          </w:pP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Wind Mobile SA, z siedzibą ul. Władysława Łokietka 79, 31-280 Kraków, wpisana do Krajowego Rejestru Sądowego pod numerem KRS 0000385276, REGON 120532280, NIP 945-209-16-26, prowadzonego przez Sąd Rejonowy dla Krakowa-Śródmieście, XI Wydział Gospodarczy Krajowego Rejestru Sądowego, z kapitałem zakładowym 2.187.673,50 zł opłaconym w całości.</w:t>
          </w:r>
        </w:p>
      </w:tc>
    </w:tr>
  </w:tbl>
  <w:p w:rsidR="00A14760" w:rsidRDefault="00A14760" w:rsidP="00B2160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D13" w:rsidRDefault="001E1D13" w:rsidP="00B2160F">
      <w:r>
        <w:separator/>
      </w:r>
    </w:p>
  </w:footnote>
  <w:footnote w:type="continuationSeparator" w:id="0">
    <w:p w:rsidR="001E1D13" w:rsidRDefault="001E1D13" w:rsidP="00B21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784C33" w:rsidP="00C602C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D004C84" wp14:editId="1F84342B">
          <wp:simplePos x="0" y="0"/>
          <wp:positionH relativeFrom="column">
            <wp:posOffset>24461</wp:posOffset>
          </wp:positionH>
          <wp:positionV relativeFrom="paragraph">
            <wp:posOffset>6350</wp:posOffset>
          </wp:positionV>
          <wp:extent cx="1080000" cy="323905"/>
          <wp:effectExtent l="0" t="0" r="6350" b="0"/>
          <wp:wrapNone/>
          <wp:docPr id="4" name="Obraz 4" descr="G:\! WindMobile\Grafiki\Logo WM\wm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! WindMobile\Grafiki\Logo WM\wm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2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4760" w:rsidRDefault="00A14760" w:rsidP="00C602C4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70AD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7BA5A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BCB3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55209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9478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B6C5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D6FB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5AB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7C0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3ACE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894AE1"/>
    <w:multiLevelType w:val="multilevel"/>
    <w:tmpl w:val="D3A05888"/>
    <w:styleLink w:val="Numerowaniewm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76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1">
    <w:nsid w:val="03E109C6"/>
    <w:multiLevelType w:val="hybridMultilevel"/>
    <w:tmpl w:val="4FF6155E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0B957EE5"/>
    <w:multiLevelType w:val="multilevel"/>
    <w:tmpl w:val="71762738"/>
    <w:numStyleLink w:val="Numerowanie"/>
  </w:abstractNum>
  <w:abstractNum w:abstractNumId="13">
    <w:nsid w:val="163D5CD1"/>
    <w:multiLevelType w:val="multilevel"/>
    <w:tmpl w:val="71762738"/>
    <w:numStyleLink w:val="Numerowanie"/>
  </w:abstractNum>
  <w:abstractNum w:abstractNumId="14">
    <w:nsid w:val="213B0820"/>
    <w:multiLevelType w:val="multilevel"/>
    <w:tmpl w:val="71762738"/>
    <w:styleLink w:val="Numerowanie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59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5">
    <w:nsid w:val="2CA20090"/>
    <w:multiLevelType w:val="multilevel"/>
    <w:tmpl w:val="4C34C25E"/>
    <w:numStyleLink w:val="wmpunkty"/>
  </w:abstractNum>
  <w:abstractNum w:abstractNumId="16">
    <w:nsid w:val="2EA77CC4"/>
    <w:multiLevelType w:val="hybridMultilevel"/>
    <w:tmpl w:val="83B4F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54539"/>
    <w:multiLevelType w:val="multilevel"/>
    <w:tmpl w:val="71762738"/>
    <w:numStyleLink w:val="Numerowanie"/>
  </w:abstractNum>
  <w:abstractNum w:abstractNumId="18">
    <w:nsid w:val="3E0B59D0"/>
    <w:multiLevelType w:val="multilevel"/>
    <w:tmpl w:val="D3A05888"/>
    <w:numStyleLink w:val="Numerowaniewm"/>
  </w:abstractNum>
  <w:abstractNum w:abstractNumId="19">
    <w:nsid w:val="481C1011"/>
    <w:multiLevelType w:val="multilevel"/>
    <w:tmpl w:val="71762738"/>
    <w:numStyleLink w:val="Numerowanie"/>
  </w:abstractNum>
  <w:abstractNum w:abstractNumId="20">
    <w:nsid w:val="49655EB2"/>
    <w:multiLevelType w:val="multilevel"/>
    <w:tmpl w:val="E27EACE4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pStyle w:val="Nagwek4"/>
      <w:isLgl/>
      <w:lvlText w:val="%1.%2.%3.%4."/>
      <w:lvlJc w:val="left"/>
      <w:pPr>
        <w:ind w:left="1800" w:hanging="1440"/>
      </w:pPr>
      <w:rPr>
        <w:rFonts w:cs="Times New Roman" w:hint="default"/>
      </w:rPr>
    </w:lvl>
    <w:lvl w:ilvl="4">
      <w:start w:val="1"/>
      <w:numFmt w:val="decimal"/>
      <w:pStyle w:val="Nagwek5"/>
      <w:isLgl/>
      <w:lvlText w:val="%1.%2.%3.%4.%5."/>
      <w:lvlJc w:val="left"/>
      <w:pPr>
        <w:ind w:left="2160" w:hanging="1800"/>
      </w:pPr>
      <w:rPr>
        <w:rFonts w:cs="Times New Roman" w:hint="default"/>
      </w:rPr>
    </w:lvl>
    <w:lvl w:ilvl="5">
      <w:start w:val="1"/>
      <w:numFmt w:val="decimal"/>
      <w:pStyle w:val="Nagwek6"/>
      <w:isLgl/>
      <w:lvlText w:val="%1.%2.%3.%4.%5.%6."/>
      <w:lvlJc w:val="left"/>
      <w:pPr>
        <w:ind w:left="2520" w:hanging="2160"/>
      </w:pPr>
      <w:rPr>
        <w:rFonts w:cs="Times New Roman" w:hint="default"/>
      </w:rPr>
    </w:lvl>
    <w:lvl w:ilvl="6">
      <w:start w:val="1"/>
      <w:numFmt w:val="decimal"/>
      <w:pStyle w:val="Nagwek7"/>
      <w:isLgl/>
      <w:lvlText w:val="%1.%2.%3.%4.%5.%6.%7."/>
      <w:lvlJc w:val="left"/>
      <w:pPr>
        <w:ind w:left="2880" w:hanging="252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cs="Times New Roman" w:hint="default"/>
      </w:rPr>
    </w:lvl>
  </w:abstractNum>
  <w:abstractNum w:abstractNumId="21">
    <w:nsid w:val="502C5DA9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CC6B79"/>
    <w:multiLevelType w:val="multilevel"/>
    <w:tmpl w:val="4C34C25E"/>
    <w:styleLink w:val="wmpunkty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9156A"/>
    <w:multiLevelType w:val="multilevel"/>
    <w:tmpl w:val="71762738"/>
    <w:numStyleLink w:val="Numerowanie"/>
  </w:abstractNum>
  <w:abstractNum w:abstractNumId="24">
    <w:nsid w:val="6C536F73"/>
    <w:multiLevelType w:val="multilevel"/>
    <w:tmpl w:val="71762738"/>
    <w:numStyleLink w:val="Numerowanie"/>
  </w:abstractNum>
  <w:abstractNum w:abstractNumId="25">
    <w:nsid w:val="6C647B12"/>
    <w:multiLevelType w:val="multilevel"/>
    <w:tmpl w:val="71762738"/>
    <w:numStyleLink w:val="Numerowanie"/>
  </w:abstractNum>
  <w:abstractNum w:abstractNumId="26">
    <w:nsid w:val="7E793BB2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17"/>
  </w:num>
  <w:num w:numId="5">
    <w:abstractNumId w:val="12"/>
    <w:lvlOverride w:ilvl="0">
      <w:lvl w:ilvl="0">
        <w:start w:val="1"/>
        <w:numFmt w:val="decimal"/>
        <w:suff w:val="space"/>
        <w:lvlText w:val="%1 |"/>
        <w:lvlJc w:val="left"/>
        <w:pPr>
          <w:ind w:left="340" w:hanging="340"/>
        </w:pPr>
        <w:rPr>
          <w:rFonts w:hint="default"/>
          <w:color w:val="E36C0A" w:themeColor="accent6" w:themeShade="BF"/>
        </w:rPr>
      </w:lvl>
    </w:lvlOverride>
    <w:lvlOverride w:ilvl="1">
      <w:lvl w:ilvl="1">
        <w:start w:val="1"/>
        <w:numFmt w:val="decimal"/>
        <w:suff w:val="space"/>
        <w:lvlText w:val="%1.%2 |"/>
        <w:lvlJc w:val="left"/>
        <w:pPr>
          <w:ind w:left="765" w:hanging="481"/>
        </w:pPr>
        <w:rPr>
          <w:rFonts w:hint="default"/>
          <w:color w:val="41949C"/>
        </w:rPr>
      </w:lvl>
    </w:lvlOverride>
    <w:lvlOverride w:ilvl="2">
      <w:lvl w:ilvl="2">
        <w:start w:val="1"/>
        <w:numFmt w:val="decimal"/>
        <w:suff w:val="space"/>
        <w:lvlText w:val="%1. %2. %3 |"/>
        <w:lvlJc w:val="left"/>
        <w:pPr>
          <w:ind w:left="1389" w:hanging="765"/>
        </w:pPr>
        <w:rPr>
          <w:rFonts w:hint="default"/>
          <w:color w:val="808080" w:themeColor="background1" w:themeShade="80"/>
        </w:rPr>
      </w:lvl>
    </w:lvlOverride>
    <w:lvlOverride w:ilvl="3">
      <w:lvl w:ilvl="3">
        <w:start w:val="1"/>
        <w:numFmt w:val="lowerLetter"/>
        <w:lvlText w:val="%4,"/>
        <w:lvlJc w:val="left"/>
        <w:pPr>
          <w:tabs>
            <w:tab w:val="num" w:pos="1418"/>
          </w:tabs>
          <w:ind w:left="1644" w:hanging="283"/>
        </w:pPr>
        <w:rPr>
          <w:rFonts w:hint="default"/>
          <w:color w:val="808080" w:themeColor="background1" w:themeShade="8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18" w:hanging="11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645" w:hanging="11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2" w:hanging="11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099" w:hanging="11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326" w:hanging="113"/>
        </w:pPr>
        <w:rPr>
          <w:rFonts w:hint="default"/>
        </w:rPr>
      </w:lvl>
    </w:lvlOverride>
  </w:num>
  <w:num w:numId="6">
    <w:abstractNumId w:val="23"/>
  </w:num>
  <w:num w:numId="7">
    <w:abstractNumId w:val="24"/>
  </w:num>
  <w:num w:numId="8">
    <w:abstractNumId w:val="25"/>
  </w:num>
  <w:num w:numId="9">
    <w:abstractNumId w:val="16"/>
  </w:num>
  <w:num w:numId="10">
    <w:abstractNumId w:val="13"/>
  </w:num>
  <w:num w:numId="11">
    <w:abstractNumId w:val="22"/>
  </w:num>
  <w:num w:numId="12">
    <w:abstractNumId w:val="10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0"/>
  </w:num>
  <w:num w:numId="18">
    <w:abstractNumId w:val="9"/>
  </w:num>
  <w:num w:numId="19">
    <w:abstractNumId w:val="1"/>
  </w:num>
  <w:num w:numId="20">
    <w:abstractNumId w:val="2"/>
  </w:num>
  <w:num w:numId="21">
    <w:abstractNumId w:val="8"/>
  </w:num>
  <w:num w:numId="22">
    <w:abstractNumId w:val="3"/>
  </w:num>
  <w:num w:numId="23">
    <w:abstractNumId w:val="18"/>
  </w:num>
  <w:num w:numId="24">
    <w:abstractNumId w:val="12"/>
  </w:num>
  <w:num w:numId="25">
    <w:abstractNumId w:val="19"/>
  </w:num>
  <w:num w:numId="26">
    <w:abstractNumId w:val="15"/>
  </w:num>
  <w:num w:numId="27">
    <w:abstractNumId w:val="26"/>
  </w:num>
  <w:num w:numId="28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2C"/>
    <w:rsid w:val="00024314"/>
    <w:rsid w:val="000B655C"/>
    <w:rsid w:val="000E0579"/>
    <w:rsid w:val="000F234E"/>
    <w:rsid w:val="00101241"/>
    <w:rsid w:val="00133140"/>
    <w:rsid w:val="00192838"/>
    <w:rsid w:val="001E1D13"/>
    <w:rsid w:val="002231CE"/>
    <w:rsid w:val="00247517"/>
    <w:rsid w:val="00281DC4"/>
    <w:rsid w:val="003025C2"/>
    <w:rsid w:val="003323BC"/>
    <w:rsid w:val="003B5ACA"/>
    <w:rsid w:val="003E302C"/>
    <w:rsid w:val="003F3631"/>
    <w:rsid w:val="004B08E9"/>
    <w:rsid w:val="004C0A15"/>
    <w:rsid w:val="004D18D9"/>
    <w:rsid w:val="004E0AD4"/>
    <w:rsid w:val="0050204D"/>
    <w:rsid w:val="005272FD"/>
    <w:rsid w:val="005613E9"/>
    <w:rsid w:val="0062588D"/>
    <w:rsid w:val="006A41F6"/>
    <w:rsid w:val="006E0067"/>
    <w:rsid w:val="00710896"/>
    <w:rsid w:val="007126AE"/>
    <w:rsid w:val="00753255"/>
    <w:rsid w:val="00784C33"/>
    <w:rsid w:val="007C15A2"/>
    <w:rsid w:val="007E0E54"/>
    <w:rsid w:val="00824DB4"/>
    <w:rsid w:val="00841B99"/>
    <w:rsid w:val="00884E97"/>
    <w:rsid w:val="008B3447"/>
    <w:rsid w:val="008D7275"/>
    <w:rsid w:val="008E56BB"/>
    <w:rsid w:val="008E79FC"/>
    <w:rsid w:val="00980DBD"/>
    <w:rsid w:val="00983BD5"/>
    <w:rsid w:val="009950BC"/>
    <w:rsid w:val="009D0DE7"/>
    <w:rsid w:val="009D4517"/>
    <w:rsid w:val="00A14760"/>
    <w:rsid w:val="00A30C7D"/>
    <w:rsid w:val="00A421F3"/>
    <w:rsid w:val="00AB15ED"/>
    <w:rsid w:val="00AB4A64"/>
    <w:rsid w:val="00AD0AF3"/>
    <w:rsid w:val="00AF4431"/>
    <w:rsid w:val="00B2160F"/>
    <w:rsid w:val="00B40F07"/>
    <w:rsid w:val="00B43149"/>
    <w:rsid w:val="00B76D05"/>
    <w:rsid w:val="00BE0E09"/>
    <w:rsid w:val="00C34F6A"/>
    <w:rsid w:val="00C602C4"/>
    <w:rsid w:val="00C94BE7"/>
    <w:rsid w:val="00CB558F"/>
    <w:rsid w:val="00D7410A"/>
    <w:rsid w:val="00D824D1"/>
    <w:rsid w:val="00D83BE6"/>
    <w:rsid w:val="00DA2286"/>
    <w:rsid w:val="00DE615B"/>
    <w:rsid w:val="00DF4189"/>
    <w:rsid w:val="00E12FB4"/>
    <w:rsid w:val="00E313EF"/>
    <w:rsid w:val="00E47BE4"/>
    <w:rsid w:val="00EB0A01"/>
    <w:rsid w:val="00ED4CEA"/>
    <w:rsid w:val="00EF37E1"/>
    <w:rsid w:val="00F26BDE"/>
    <w:rsid w:val="00F32BB8"/>
    <w:rsid w:val="00F521B8"/>
    <w:rsid w:val="00F80D90"/>
    <w:rsid w:val="00F86563"/>
    <w:rsid w:val="00F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E302C"/>
    <w:rPr>
      <w:sz w:val="24"/>
      <w:szCs w:val="24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 w:eastAsia="en-US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 w:eastAsia="en-US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 w:eastAsia="en-US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 w:eastAsia="en-US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 w:eastAsia="en-US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 w:eastAsia="en-US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 w:eastAsia="en-US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 w:eastAsia="en-US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E302C"/>
    <w:rPr>
      <w:sz w:val="24"/>
      <w:szCs w:val="24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 w:eastAsia="en-US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 w:eastAsia="en-US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 w:eastAsia="en-US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 w:eastAsia="en-US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 w:eastAsia="en-US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 w:eastAsia="en-US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 w:eastAsia="en-US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 w:eastAsia="en-US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windmobile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%20WindMobile\Grafiki\Akcydensy\Papier%20firmowy\Aktualny\papier\wm_papier_firmowy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wm_papier_firmowy_pl.dotx</Template>
  <TotalTime>1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 Verto</dc:creator>
  <cp:lastModifiedBy>Ad Verto</cp:lastModifiedBy>
  <cp:revision>1</cp:revision>
  <cp:lastPrinted>2012-08-13T10:03:00Z</cp:lastPrinted>
  <dcterms:created xsi:type="dcterms:W3CDTF">2013-03-21T08:30:00Z</dcterms:created>
  <dcterms:modified xsi:type="dcterms:W3CDTF">2013-03-21T08:31:00Z</dcterms:modified>
</cp:coreProperties>
</file>